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290FED" w14:textId="02F6B54D" w:rsid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  <w:r w:rsidRPr="009142D7">
        <w:rPr>
          <w:rFonts w:ascii="Cera Pro" w:eastAsia="Times New Roman" w:hAnsi="Cera Pro"/>
          <w:color w:val="212121"/>
        </w:rPr>
        <w:t xml:space="preserve">Licenciada em Engenharia </w:t>
      </w:r>
      <w:proofErr w:type="spellStart"/>
      <w:r w:rsidRPr="009142D7">
        <w:rPr>
          <w:rFonts w:ascii="Cera Pro" w:eastAsia="Times New Roman" w:hAnsi="Cera Pro"/>
          <w:color w:val="212121"/>
        </w:rPr>
        <w:t>Agro-Pecuária</w:t>
      </w:r>
      <w:proofErr w:type="spellEnd"/>
      <w:r w:rsidRPr="009142D7">
        <w:rPr>
          <w:rFonts w:ascii="Cera Pro" w:eastAsia="Times New Roman" w:hAnsi="Cera Pro"/>
          <w:color w:val="212121"/>
        </w:rPr>
        <w:t xml:space="preserve"> pela Escola Superior Agrária de Coimbra e Mestre em Desenvolvimento Sustentável</w:t>
      </w:r>
      <w:r>
        <w:rPr>
          <w:rFonts w:ascii="Cera Pro" w:eastAsia="Times New Roman" w:hAnsi="Cera Pro"/>
          <w:color w:val="212121"/>
        </w:rPr>
        <w:t>, é</w:t>
      </w:r>
      <w:r w:rsidRPr="009142D7">
        <w:rPr>
          <w:rFonts w:ascii="Cera Pro" w:eastAsia="Times New Roman" w:hAnsi="Cera Pro"/>
          <w:color w:val="212121"/>
        </w:rPr>
        <w:t xml:space="preserve"> pós-graduada em Economia Social, Cooperativismo e Mutualismo pela Faculdade de Economia da Universidade de Coimbra e em Direito à Alimentação e Desenvolvimento Rural pela Escola Superior Agrária de Coimbra. Frequenta atualmente o Doutoramento em Ciências Agrárias e Ambientais da Universidade de Évora.</w:t>
      </w:r>
    </w:p>
    <w:p w14:paraId="0D411F9D" w14:textId="77777777" w:rsidR="009142D7" w:rsidRP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</w:p>
    <w:p w14:paraId="6054C540" w14:textId="77777777" w:rsid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  <w:r w:rsidRPr="009142D7">
        <w:rPr>
          <w:rFonts w:ascii="Cera Pro" w:eastAsia="Times New Roman" w:hAnsi="Cera Pro"/>
          <w:color w:val="212121"/>
        </w:rPr>
        <w:t xml:space="preserve">O seu percurso profissional está ligado às áreas da agricultura, desenvolvimento rural, apicultura, sustentabilidade, biodiversidade e economia social. Exerceu funções de Responsável Técnica na Cooperativa </w:t>
      </w:r>
      <w:proofErr w:type="spellStart"/>
      <w:r w:rsidRPr="009142D7">
        <w:rPr>
          <w:rFonts w:ascii="Cera Pro" w:eastAsia="Times New Roman" w:hAnsi="Cera Pro"/>
          <w:color w:val="212121"/>
        </w:rPr>
        <w:t>Lousamel</w:t>
      </w:r>
      <w:proofErr w:type="spellEnd"/>
      <w:r w:rsidRPr="009142D7">
        <w:rPr>
          <w:rFonts w:ascii="Cera Pro" w:eastAsia="Times New Roman" w:hAnsi="Cera Pro"/>
          <w:color w:val="212121"/>
        </w:rPr>
        <w:t>, onde desenvolveu também atividade de formação, orientação e coorientação de estágios na área da agricultura, ambiente e medicina veterinária e participou em diversos projetos e iniciativas de âmbito nacional e europeu. </w:t>
      </w:r>
    </w:p>
    <w:p w14:paraId="731B1115" w14:textId="77777777" w:rsidR="009142D7" w:rsidRP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</w:p>
    <w:p w14:paraId="2F20040A" w14:textId="77777777" w:rsid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  <w:r w:rsidRPr="009142D7">
        <w:rPr>
          <w:rFonts w:ascii="Cera Pro" w:eastAsia="Times New Roman" w:hAnsi="Cera Pro"/>
          <w:color w:val="212121"/>
        </w:rPr>
        <w:t>Participou como oradora em seminários, congressos, workshops, fóruns e palestras, abordando temas relacionados com o associativismo, desenvolvimento rural, biodiversidade, polinizadores e ecossistemas, regimes de qualidade, segurança alimentar e apicultura. É autora e coautora de diversas publicações de natureza científica e técnica, nomeadamente nas áreas da apicultura, polinização, biodiversidade, alterações climáticas e qualidade do mel.</w:t>
      </w:r>
    </w:p>
    <w:p w14:paraId="5C369683" w14:textId="77777777" w:rsidR="009142D7" w:rsidRP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</w:p>
    <w:p w14:paraId="7A47BAA9" w14:textId="77777777" w:rsid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  <w:r w:rsidRPr="009142D7">
        <w:rPr>
          <w:rFonts w:ascii="Cera Pro" w:eastAsia="Times New Roman" w:hAnsi="Cera Pro"/>
          <w:color w:val="212121"/>
        </w:rPr>
        <w:t>Foi membro da Direção da Cooperativa Trevim.</w:t>
      </w:r>
    </w:p>
    <w:p w14:paraId="68272737" w14:textId="77777777" w:rsidR="009142D7" w:rsidRP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</w:p>
    <w:p w14:paraId="2CD0ED17" w14:textId="77777777" w:rsidR="009142D7" w:rsidRP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  <w:r w:rsidRPr="009142D7">
        <w:rPr>
          <w:rFonts w:ascii="Cera Pro" w:eastAsia="Times New Roman" w:hAnsi="Cera Pro"/>
          <w:color w:val="212121"/>
        </w:rPr>
        <w:t>Participou no </w:t>
      </w:r>
      <w:proofErr w:type="spellStart"/>
      <w:r w:rsidRPr="009142D7">
        <w:rPr>
          <w:rFonts w:ascii="Cera Pro" w:eastAsia="Times New Roman" w:hAnsi="Cera Pro"/>
          <w:i/>
          <w:iCs/>
          <w:color w:val="212121"/>
        </w:rPr>
        <w:t>Focus</w:t>
      </w:r>
      <w:proofErr w:type="spellEnd"/>
      <w:r w:rsidRPr="009142D7">
        <w:rPr>
          <w:rFonts w:ascii="Cera Pro" w:eastAsia="Times New Roman" w:hAnsi="Cera Pro"/>
          <w:i/>
          <w:iCs/>
          <w:color w:val="212121"/>
        </w:rPr>
        <w:t xml:space="preserve"> </w:t>
      </w:r>
      <w:proofErr w:type="spellStart"/>
      <w:r w:rsidRPr="009142D7">
        <w:rPr>
          <w:rFonts w:ascii="Cera Pro" w:eastAsia="Times New Roman" w:hAnsi="Cera Pro"/>
          <w:i/>
          <w:iCs/>
          <w:color w:val="212121"/>
        </w:rPr>
        <w:t>Group</w:t>
      </w:r>
      <w:proofErr w:type="spellEnd"/>
      <w:r w:rsidRPr="009142D7">
        <w:rPr>
          <w:rFonts w:ascii="Cera Pro" w:eastAsia="Times New Roman" w:hAnsi="Cera Pro"/>
          <w:i/>
          <w:iCs/>
          <w:color w:val="212121"/>
        </w:rPr>
        <w:t xml:space="preserve"> </w:t>
      </w:r>
      <w:proofErr w:type="spellStart"/>
      <w:r w:rsidRPr="009142D7">
        <w:rPr>
          <w:rFonts w:ascii="Cera Pro" w:eastAsia="Times New Roman" w:hAnsi="Cera Pro"/>
          <w:i/>
          <w:iCs/>
          <w:color w:val="212121"/>
        </w:rPr>
        <w:t>on</w:t>
      </w:r>
      <w:proofErr w:type="spellEnd"/>
      <w:r w:rsidRPr="009142D7">
        <w:rPr>
          <w:rFonts w:ascii="Cera Pro" w:eastAsia="Times New Roman" w:hAnsi="Cera Pro"/>
          <w:i/>
          <w:iCs/>
          <w:color w:val="212121"/>
        </w:rPr>
        <w:t xml:space="preserve"> </w:t>
      </w:r>
      <w:proofErr w:type="spellStart"/>
      <w:r w:rsidRPr="009142D7">
        <w:rPr>
          <w:rFonts w:ascii="Cera Pro" w:eastAsia="Times New Roman" w:hAnsi="Cera Pro"/>
          <w:i/>
          <w:iCs/>
          <w:color w:val="212121"/>
        </w:rPr>
        <w:t>Bee</w:t>
      </w:r>
      <w:proofErr w:type="spellEnd"/>
      <w:r w:rsidRPr="009142D7">
        <w:rPr>
          <w:rFonts w:ascii="Cera Pro" w:eastAsia="Times New Roman" w:hAnsi="Cera Pro"/>
          <w:i/>
          <w:iCs/>
          <w:color w:val="212121"/>
        </w:rPr>
        <w:t xml:space="preserve"> </w:t>
      </w:r>
      <w:proofErr w:type="spellStart"/>
      <w:r w:rsidRPr="009142D7">
        <w:rPr>
          <w:rFonts w:ascii="Cera Pro" w:eastAsia="Times New Roman" w:hAnsi="Cera Pro"/>
          <w:i/>
          <w:iCs/>
          <w:color w:val="212121"/>
        </w:rPr>
        <w:t>Health</w:t>
      </w:r>
      <w:proofErr w:type="spellEnd"/>
      <w:r w:rsidRPr="009142D7">
        <w:rPr>
          <w:rFonts w:ascii="Cera Pro" w:eastAsia="Times New Roman" w:hAnsi="Cera Pro"/>
          <w:i/>
          <w:iCs/>
          <w:color w:val="212121"/>
        </w:rPr>
        <w:t xml:space="preserve"> </w:t>
      </w:r>
      <w:proofErr w:type="spellStart"/>
      <w:r w:rsidRPr="009142D7">
        <w:rPr>
          <w:rFonts w:ascii="Cera Pro" w:eastAsia="Times New Roman" w:hAnsi="Cera Pro"/>
          <w:i/>
          <w:iCs/>
          <w:color w:val="212121"/>
        </w:rPr>
        <w:t>and</w:t>
      </w:r>
      <w:proofErr w:type="spellEnd"/>
      <w:r w:rsidRPr="009142D7">
        <w:rPr>
          <w:rFonts w:ascii="Cera Pro" w:eastAsia="Times New Roman" w:hAnsi="Cera Pro"/>
          <w:i/>
          <w:iCs/>
          <w:color w:val="212121"/>
        </w:rPr>
        <w:t xml:space="preserve"> </w:t>
      </w:r>
      <w:proofErr w:type="spellStart"/>
      <w:r w:rsidRPr="009142D7">
        <w:rPr>
          <w:rFonts w:ascii="Cera Pro" w:eastAsia="Times New Roman" w:hAnsi="Cera Pro"/>
          <w:i/>
          <w:iCs/>
          <w:color w:val="212121"/>
        </w:rPr>
        <w:t>Sustainable</w:t>
      </w:r>
      <w:proofErr w:type="spellEnd"/>
      <w:r w:rsidRPr="009142D7">
        <w:rPr>
          <w:rFonts w:ascii="Cera Pro" w:eastAsia="Times New Roman" w:hAnsi="Cera Pro"/>
          <w:i/>
          <w:iCs/>
          <w:color w:val="212121"/>
        </w:rPr>
        <w:t xml:space="preserve"> </w:t>
      </w:r>
      <w:proofErr w:type="spellStart"/>
      <w:r w:rsidRPr="009142D7">
        <w:rPr>
          <w:rFonts w:ascii="Cera Pro" w:eastAsia="Times New Roman" w:hAnsi="Cera Pro"/>
          <w:i/>
          <w:iCs/>
          <w:color w:val="212121"/>
        </w:rPr>
        <w:t>Beekeeping</w:t>
      </w:r>
      <w:proofErr w:type="spellEnd"/>
      <w:r w:rsidRPr="009142D7">
        <w:rPr>
          <w:rFonts w:ascii="Cera Pro" w:eastAsia="Times New Roman" w:hAnsi="Cera Pro"/>
          <w:color w:val="212121"/>
        </w:rPr>
        <w:t xml:space="preserve"> da EIP-AGRI, da Comissão Europeia, e integrou a Rede Global de Especialistas do IGCAT – </w:t>
      </w:r>
      <w:proofErr w:type="spellStart"/>
      <w:r w:rsidRPr="009142D7">
        <w:rPr>
          <w:rFonts w:ascii="Cera Pro" w:eastAsia="Times New Roman" w:hAnsi="Cera Pro"/>
          <w:color w:val="212121"/>
        </w:rPr>
        <w:t>International</w:t>
      </w:r>
      <w:proofErr w:type="spellEnd"/>
      <w:r w:rsidRPr="009142D7">
        <w:rPr>
          <w:rFonts w:ascii="Cera Pro" w:eastAsia="Times New Roman" w:hAnsi="Cera Pro"/>
          <w:color w:val="212121"/>
        </w:rPr>
        <w:t xml:space="preserve"> </w:t>
      </w:r>
      <w:proofErr w:type="spellStart"/>
      <w:r w:rsidRPr="009142D7">
        <w:rPr>
          <w:rFonts w:ascii="Cera Pro" w:eastAsia="Times New Roman" w:hAnsi="Cera Pro"/>
          <w:color w:val="212121"/>
        </w:rPr>
        <w:t>Institute</w:t>
      </w:r>
      <w:proofErr w:type="spellEnd"/>
      <w:r w:rsidRPr="009142D7">
        <w:rPr>
          <w:rFonts w:ascii="Cera Pro" w:eastAsia="Times New Roman" w:hAnsi="Cera Pro"/>
          <w:color w:val="212121"/>
        </w:rPr>
        <w:t xml:space="preserve"> </w:t>
      </w:r>
      <w:proofErr w:type="spellStart"/>
      <w:r w:rsidRPr="009142D7">
        <w:rPr>
          <w:rFonts w:ascii="Cera Pro" w:eastAsia="Times New Roman" w:hAnsi="Cera Pro"/>
          <w:color w:val="212121"/>
        </w:rPr>
        <w:t>of</w:t>
      </w:r>
      <w:proofErr w:type="spellEnd"/>
      <w:r w:rsidRPr="009142D7">
        <w:rPr>
          <w:rFonts w:ascii="Cera Pro" w:eastAsia="Times New Roman" w:hAnsi="Cera Pro"/>
          <w:color w:val="212121"/>
        </w:rPr>
        <w:t xml:space="preserve"> </w:t>
      </w:r>
      <w:proofErr w:type="spellStart"/>
      <w:r w:rsidRPr="009142D7">
        <w:rPr>
          <w:rFonts w:ascii="Cera Pro" w:eastAsia="Times New Roman" w:hAnsi="Cera Pro"/>
          <w:color w:val="212121"/>
        </w:rPr>
        <w:t>Gastronomy</w:t>
      </w:r>
      <w:proofErr w:type="spellEnd"/>
      <w:r w:rsidRPr="009142D7">
        <w:rPr>
          <w:rFonts w:ascii="Cera Pro" w:eastAsia="Times New Roman" w:hAnsi="Cera Pro"/>
          <w:color w:val="212121"/>
        </w:rPr>
        <w:t xml:space="preserve">, </w:t>
      </w:r>
      <w:proofErr w:type="spellStart"/>
      <w:r w:rsidRPr="009142D7">
        <w:rPr>
          <w:rFonts w:ascii="Cera Pro" w:eastAsia="Times New Roman" w:hAnsi="Cera Pro"/>
          <w:color w:val="212121"/>
        </w:rPr>
        <w:t>Culture</w:t>
      </w:r>
      <w:proofErr w:type="spellEnd"/>
      <w:r w:rsidRPr="009142D7">
        <w:rPr>
          <w:rFonts w:ascii="Cera Pro" w:eastAsia="Times New Roman" w:hAnsi="Cera Pro"/>
          <w:color w:val="212121"/>
        </w:rPr>
        <w:t xml:space="preserve">, </w:t>
      </w:r>
      <w:proofErr w:type="spellStart"/>
      <w:r w:rsidRPr="009142D7">
        <w:rPr>
          <w:rFonts w:ascii="Cera Pro" w:eastAsia="Times New Roman" w:hAnsi="Cera Pro"/>
          <w:color w:val="212121"/>
        </w:rPr>
        <w:t>Arts</w:t>
      </w:r>
      <w:proofErr w:type="spellEnd"/>
      <w:r w:rsidRPr="009142D7">
        <w:rPr>
          <w:rFonts w:ascii="Cera Pro" w:eastAsia="Times New Roman" w:hAnsi="Cera Pro"/>
          <w:color w:val="212121"/>
        </w:rPr>
        <w:t xml:space="preserve"> </w:t>
      </w:r>
      <w:proofErr w:type="spellStart"/>
      <w:r w:rsidRPr="009142D7">
        <w:rPr>
          <w:rFonts w:ascii="Cera Pro" w:eastAsia="Times New Roman" w:hAnsi="Cera Pro"/>
          <w:color w:val="212121"/>
        </w:rPr>
        <w:t>and</w:t>
      </w:r>
      <w:proofErr w:type="spellEnd"/>
      <w:r w:rsidRPr="009142D7">
        <w:rPr>
          <w:rFonts w:ascii="Cera Pro" w:eastAsia="Times New Roman" w:hAnsi="Cera Pro"/>
          <w:color w:val="212121"/>
        </w:rPr>
        <w:t xml:space="preserve"> </w:t>
      </w:r>
      <w:proofErr w:type="spellStart"/>
      <w:r w:rsidRPr="009142D7">
        <w:rPr>
          <w:rFonts w:ascii="Cera Pro" w:eastAsia="Times New Roman" w:hAnsi="Cera Pro"/>
          <w:color w:val="212121"/>
        </w:rPr>
        <w:t>Tourism</w:t>
      </w:r>
      <w:proofErr w:type="spellEnd"/>
      <w:r w:rsidRPr="009142D7">
        <w:rPr>
          <w:rFonts w:ascii="Cera Pro" w:eastAsia="Times New Roman" w:hAnsi="Cera Pro"/>
          <w:color w:val="212121"/>
        </w:rPr>
        <w:t>.</w:t>
      </w:r>
    </w:p>
    <w:p w14:paraId="66246365" w14:textId="77777777" w:rsid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  <w:r w:rsidRPr="009142D7">
        <w:rPr>
          <w:rFonts w:ascii="Cera Pro" w:eastAsia="Times New Roman" w:hAnsi="Cera Pro"/>
          <w:color w:val="212121"/>
        </w:rPr>
        <w:lastRenderedPageBreak/>
        <w:t>No âmbito da sua atividade cívica e autárquica, foi membro da Assembleia Municipal da Lousã entre 2009 e 2021, tendo exercido durante dez anos a liderança da bancada do Partido Social Democrata. Entre 2013 e 2021, foi deputada na Comunidade Intermunicipal do Pinhal Interior e, posteriormente, na Comunidade Intermunicipal da Região de Coimbra.</w:t>
      </w:r>
    </w:p>
    <w:p w14:paraId="5C0475BC" w14:textId="77777777" w:rsidR="009142D7" w:rsidRP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</w:p>
    <w:p w14:paraId="65BB1001" w14:textId="77777777" w:rsid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  <w:r w:rsidRPr="009142D7">
        <w:rPr>
          <w:rFonts w:ascii="Cera Pro" w:eastAsia="Times New Roman" w:hAnsi="Cera Pro"/>
          <w:color w:val="212121"/>
        </w:rPr>
        <w:t xml:space="preserve">Em 2021, foi eleita Vereadora da Câmara Municipal da Lousã, exercendo o mandato sem pelouros, na oposição. </w:t>
      </w:r>
    </w:p>
    <w:p w14:paraId="4A90C920" w14:textId="77777777" w:rsid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</w:p>
    <w:p w14:paraId="1D0603F1" w14:textId="5461E4BB" w:rsidR="009142D7" w:rsidRPr="009142D7" w:rsidRDefault="009142D7" w:rsidP="009142D7">
      <w:pPr>
        <w:spacing w:line="360" w:lineRule="auto"/>
        <w:jc w:val="both"/>
        <w:rPr>
          <w:rFonts w:ascii="Cera Pro" w:eastAsia="Times New Roman" w:hAnsi="Cera Pro"/>
          <w:color w:val="212121"/>
        </w:rPr>
      </w:pPr>
      <w:r w:rsidRPr="009142D7">
        <w:rPr>
          <w:rFonts w:ascii="Cera Pro" w:eastAsia="Times New Roman" w:hAnsi="Cera Pro"/>
          <w:color w:val="212121"/>
        </w:rPr>
        <w:t>Nas eleições autárquicas de 2025, foi novamente eleita Vereadora, assumindo o cargo de Vice-Presidente da Câmara Municipal da Lousã.</w:t>
      </w:r>
    </w:p>
    <w:p w14:paraId="7FB65583" w14:textId="0353852F" w:rsidR="006B1CDC" w:rsidRPr="009142D7" w:rsidRDefault="006B1CDC" w:rsidP="009142D7"/>
    <w:sectPr w:rsidR="006B1CDC" w:rsidRPr="009142D7" w:rsidSect="007C0A12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D3A438" w14:textId="77777777" w:rsidR="00FB390A" w:rsidRDefault="00FB390A" w:rsidP="003A0832">
      <w:r>
        <w:separator/>
      </w:r>
    </w:p>
  </w:endnote>
  <w:endnote w:type="continuationSeparator" w:id="0">
    <w:p w14:paraId="75EB47F7" w14:textId="77777777" w:rsidR="00FB390A" w:rsidRDefault="00FB390A" w:rsidP="003A0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era Pro">
    <w:panose1 w:val="00000500000000000000"/>
    <w:charset w:val="00"/>
    <w:family w:val="auto"/>
    <w:notTrueType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03298895"/>
      <w:docPartObj>
        <w:docPartGallery w:val="Page Numbers (Bottom of Page)"/>
        <w:docPartUnique/>
      </w:docPartObj>
    </w:sdtPr>
    <w:sdtEndPr/>
    <w:sdtContent>
      <w:p w14:paraId="04CD1404" w14:textId="77777777" w:rsidR="007C0A12" w:rsidRDefault="007C0A12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85962C" w14:textId="77777777" w:rsidR="007C0A12" w:rsidRDefault="007C0A1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53B108" w14:textId="77777777" w:rsidR="00FB390A" w:rsidRDefault="00FB390A" w:rsidP="003A0832">
      <w:r>
        <w:separator/>
      </w:r>
    </w:p>
  </w:footnote>
  <w:footnote w:type="continuationSeparator" w:id="0">
    <w:p w14:paraId="4BDB531B" w14:textId="77777777" w:rsidR="00FB390A" w:rsidRDefault="00FB390A" w:rsidP="003A0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D8AA77" w14:textId="77777777" w:rsidR="003A0832" w:rsidRPr="0071262B" w:rsidRDefault="00360928" w:rsidP="003A0832">
    <w:pPr>
      <w:tabs>
        <w:tab w:val="left" w:pos="6651"/>
      </w:tabs>
      <w:jc w:val="center"/>
      <w:rPr>
        <w:rFonts w:cs="Arial"/>
        <w:b/>
        <w:color w:val="000000"/>
        <w:sz w:val="28"/>
        <w:szCs w:val="32"/>
      </w:rPr>
    </w:pPr>
    <w:r>
      <w:rPr>
        <w:noProof/>
      </w:rPr>
      <w:drawing>
        <wp:inline distT="0" distB="0" distL="0" distR="0" wp14:anchorId="6E4AE788" wp14:editId="10764B8E">
          <wp:extent cx="1055985" cy="929947"/>
          <wp:effectExtent l="0" t="0" r="0" b="381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746" cy="937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197876" w14:textId="73D0F054" w:rsidR="003A0832" w:rsidRPr="009142D7" w:rsidRDefault="003A0832" w:rsidP="009142D7">
    <w:pPr>
      <w:rPr>
        <w:rFonts w:cs="Arial"/>
        <w:color w:val="7F7F7F"/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2D2208"/>
    <w:multiLevelType w:val="hybridMultilevel"/>
    <w:tmpl w:val="3FF86A98"/>
    <w:lvl w:ilvl="0" w:tplc="0816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3927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2D7"/>
    <w:rsid w:val="000040D0"/>
    <w:rsid w:val="00005239"/>
    <w:rsid w:val="0000576C"/>
    <w:rsid w:val="000277D9"/>
    <w:rsid w:val="00031F00"/>
    <w:rsid w:val="0003259D"/>
    <w:rsid w:val="00034A54"/>
    <w:rsid w:val="00034DB3"/>
    <w:rsid w:val="00034DB6"/>
    <w:rsid w:val="00037A0A"/>
    <w:rsid w:val="000415D9"/>
    <w:rsid w:val="00043EEA"/>
    <w:rsid w:val="000454BD"/>
    <w:rsid w:val="00047904"/>
    <w:rsid w:val="00047BA0"/>
    <w:rsid w:val="00047D17"/>
    <w:rsid w:val="00054459"/>
    <w:rsid w:val="00056538"/>
    <w:rsid w:val="00063EC3"/>
    <w:rsid w:val="00065ACC"/>
    <w:rsid w:val="000731DC"/>
    <w:rsid w:val="00082438"/>
    <w:rsid w:val="00085125"/>
    <w:rsid w:val="00090098"/>
    <w:rsid w:val="000923B0"/>
    <w:rsid w:val="000A00FD"/>
    <w:rsid w:val="000A2CEA"/>
    <w:rsid w:val="000A7C63"/>
    <w:rsid w:val="000B296C"/>
    <w:rsid w:val="000B77AF"/>
    <w:rsid w:val="000C3A26"/>
    <w:rsid w:val="000C4585"/>
    <w:rsid w:val="000C4772"/>
    <w:rsid w:val="000C6E80"/>
    <w:rsid w:val="000D19BD"/>
    <w:rsid w:val="000D37CE"/>
    <w:rsid w:val="000D39BD"/>
    <w:rsid w:val="000E47FC"/>
    <w:rsid w:val="000E69FF"/>
    <w:rsid w:val="00102A30"/>
    <w:rsid w:val="00106E92"/>
    <w:rsid w:val="00107644"/>
    <w:rsid w:val="001105A1"/>
    <w:rsid w:val="001142DA"/>
    <w:rsid w:val="00116DFF"/>
    <w:rsid w:val="001243BC"/>
    <w:rsid w:val="00132489"/>
    <w:rsid w:val="00133EEC"/>
    <w:rsid w:val="00135685"/>
    <w:rsid w:val="00140655"/>
    <w:rsid w:val="001450EE"/>
    <w:rsid w:val="00145B17"/>
    <w:rsid w:val="0014641A"/>
    <w:rsid w:val="00152820"/>
    <w:rsid w:val="0015357F"/>
    <w:rsid w:val="001546FD"/>
    <w:rsid w:val="00167F7B"/>
    <w:rsid w:val="001729FA"/>
    <w:rsid w:val="00177CE1"/>
    <w:rsid w:val="00180A0F"/>
    <w:rsid w:val="001904E1"/>
    <w:rsid w:val="00197F43"/>
    <w:rsid w:val="001A5C47"/>
    <w:rsid w:val="001B287B"/>
    <w:rsid w:val="001B70A7"/>
    <w:rsid w:val="001B7457"/>
    <w:rsid w:val="001C53BD"/>
    <w:rsid w:val="001D57E4"/>
    <w:rsid w:val="001E1DF7"/>
    <w:rsid w:val="001E23C6"/>
    <w:rsid w:val="001F04D5"/>
    <w:rsid w:val="001F2440"/>
    <w:rsid w:val="001F2B7C"/>
    <w:rsid w:val="001F4988"/>
    <w:rsid w:val="001F4AD1"/>
    <w:rsid w:val="00206220"/>
    <w:rsid w:val="0021366A"/>
    <w:rsid w:val="00214920"/>
    <w:rsid w:val="00221639"/>
    <w:rsid w:val="00223B4D"/>
    <w:rsid w:val="002265CB"/>
    <w:rsid w:val="002312E9"/>
    <w:rsid w:val="00231D7D"/>
    <w:rsid w:val="0023314F"/>
    <w:rsid w:val="0023323C"/>
    <w:rsid w:val="00233903"/>
    <w:rsid w:val="00234477"/>
    <w:rsid w:val="00234CF8"/>
    <w:rsid w:val="00235DAC"/>
    <w:rsid w:val="0023759F"/>
    <w:rsid w:val="00237BEB"/>
    <w:rsid w:val="0025338E"/>
    <w:rsid w:val="00263BAF"/>
    <w:rsid w:val="00271BA1"/>
    <w:rsid w:val="0027461B"/>
    <w:rsid w:val="00275206"/>
    <w:rsid w:val="00275D8E"/>
    <w:rsid w:val="00276586"/>
    <w:rsid w:val="00282806"/>
    <w:rsid w:val="002873C8"/>
    <w:rsid w:val="002A0955"/>
    <w:rsid w:val="002B60F7"/>
    <w:rsid w:val="002C243E"/>
    <w:rsid w:val="002D2D84"/>
    <w:rsid w:val="002D60BD"/>
    <w:rsid w:val="002D6748"/>
    <w:rsid w:val="002D7BE1"/>
    <w:rsid w:val="002E28D9"/>
    <w:rsid w:val="002F3165"/>
    <w:rsid w:val="002F74C6"/>
    <w:rsid w:val="00317E0B"/>
    <w:rsid w:val="00322574"/>
    <w:rsid w:val="0033363B"/>
    <w:rsid w:val="00336BD6"/>
    <w:rsid w:val="00337CE6"/>
    <w:rsid w:val="00337E8C"/>
    <w:rsid w:val="003444A8"/>
    <w:rsid w:val="00357881"/>
    <w:rsid w:val="00360928"/>
    <w:rsid w:val="00361E25"/>
    <w:rsid w:val="003634A9"/>
    <w:rsid w:val="00371F6A"/>
    <w:rsid w:val="00386141"/>
    <w:rsid w:val="0038615F"/>
    <w:rsid w:val="00386C26"/>
    <w:rsid w:val="00387DD7"/>
    <w:rsid w:val="0039155E"/>
    <w:rsid w:val="00396479"/>
    <w:rsid w:val="003A0814"/>
    <w:rsid w:val="003A0832"/>
    <w:rsid w:val="003B18CD"/>
    <w:rsid w:val="003B550A"/>
    <w:rsid w:val="003B7A15"/>
    <w:rsid w:val="003C40BA"/>
    <w:rsid w:val="003D5A99"/>
    <w:rsid w:val="003D65A0"/>
    <w:rsid w:val="003D71CE"/>
    <w:rsid w:val="003E7539"/>
    <w:rsid w:val="003F0649"/>
    <w:rsid w:val="003F4DDE"/>
    <w:rsid w:val="00407146"/>
    <w:rsid w:val="004100B4"/>
    <w:rsid w:val="00411D0D"/>
    <w:rsid w:val="004148DA"/>
    <w:rsid w:val="004152A7"/>
    <w:rsid w:val="00415D05"/>
    <w:rsid w:val="00417057"/>
    <w:rsid w:val="0042142E"/>
    <w:rsid w:val="00433907"/>
    <w:rsid w:val="00436949"/>
    <w:rsid w:val="0044023D"/>
    <w:rsid w:val="0044163E"/>
    <w:rsid w:val="00451A45"/>
    <w:rsid w:val="00452A88"/>
    <w:rsid w:val="004535E5"/>
    <w:rsid w:val="004557B4"/>
    <w:rsid w:val="0045719D"/>
    <w:rsid w:val="00460CCC"/>
    <w:rsid w:val="00463A23"/>
    <w:rsid w:val="004640A2"/>
    <w:rsid w:val="00470716"/>
    <w:rsid w:val="00471343"/>
    <w:rsid w:val="0047184A"/>
    <w:rsid w:val="00471853"/>
    <w:rsid w:val="0048799C"/>
    <w:rsid w:val="004B17BB"/>
    <w:rsid w:val="004B2D26"/>
    <w:rsid w:val="004C016F"/>
    <w:rsid w:val="004C5ED5"/>
    <w:rsid w:val="004D6FC2"/>
    <w:rsid w:val="004E33A9"/>
    <w:rsid w:val="004E64B3"/>
    <w:rsid w:val="004E6774"/>
    <w:rsid w:val="004E6AEC"/>
    <w:rsid w:val="004F4672"/>
    <w:rsid w:val="004F4B7B"/>
    <w:rsid w:val="0050351B"/>
    <w:rsid w:val="00505092"/>
    <w:rsid w:val="00505B4F"/>
    <w:rsid w:val="00506331"/>
    <w:rsid w:val="00506F21"/>
    <w:rsid w:val="00510663"/>
    <w:rsid w:val="00511475"/>
    <w:rsid w:val="005122DD"/>
    <w:rsid w:val="00512EC8"/>
    <w:rsid w:val="00516E54"/>
    <w:rsid w:val="005224CC"/>
    <w:rsid w:val="00523C48"/>
    <w:rsid w:val="00533E28"/>
    <w:rsid w:val="00534294"/>
    <w:rsid w:val="005345DC"/>
    <w:rsid w:val="00542F45"/>
    <w:rsid w:val="00546C26"/>
    <w:rsid w:val="005536CC"/>
    <w:rsid w:val="00554813"/>
    <w:rsid w:val="00555ECB"/>
    <w:rsid w:val="00561EA1"/>
    <w:rsid w:val="00565B09"/>
    <w:rsid w:val="00566CC4"/>
    <w:rsid w:val="00573556"/>
    <w:rsid w:val="00574AA2"/>
    <w:rsid w:val="0058053D"/>
    <w:rsid w:val="0058370A"/>
    <w:rsid w:val="00594E30"/>
    <w:rsid w:val="005B1362"/>
    <w:rsid w:val="005B1400"/>
    <w:rsid w:val="005B28E8"/>
    <w:rsid w:val="005B5D98"/>
    <w:rsid w:val="005B6A80"/>
    <w:rsid w:val="005C3516"/>
    <w:rsid w:val="005C5B85"/>
    <w:rsid w:val="005C719D"/>
    <w:rsid w:val="005C7944"/>
    <w:rsid w:val="005D473C"/>
    <w:rsid w:val="005E3367"/>
    <w:rsid w:val="005F26B1"/>
    <w:rsid w:val="005F2A27"/>
    <w:rsid w:val="005F44BA"/>
    <w:rsid w:val="00601B41"/>
    <w:rsid w:val="00602E8B"/>
    <w:rsid w:val="006069EB"/>
    <w:rsid w:val="006151D7"/>
    <w:rsid w:val="006235E0"/>
    <w:rsid w:val="00624294"/>
    <w:rsid w:val="00626787"/>
    <w:rsid w:val="00637ACC"/>
    <w:rsid w:val="00642CA9"/>
    <w:rsid w:val="00644B7E"/>
    <w:rsid w:val="0065195B"/>
    <w:rsid w:val="00660B22"/>
    <w:rsid w:val="0066175B"/>
    <w:rsid w:val="00662A96"/>
    <w:rsid w:val="0066522E"/>
    <w:rsid w:val="006704C0"/>
    <w:rsid w:val="00671561"/>
    <w:rsid w:val="00671F3C"/>
    <w:rsid w:val="006858EB"/>
    <w:rsid w:val="00693E84"/>
    <w:rsid w:val="00696E4B"/>
    <w:rsid w:val="00696E85"/>
    <w:rsid w:val="006A5195"/>
    <w:rsid w:val="006A7725"/>
    <w:rsid w:val="006B1CDC"/>
    <w:rsid w:val="006B65A7"/>
    <w:rsid w:val="006C5FE2"/>
    <w:rsid w:val="006D08C7"/>
    <w:rsid w:val="006D5E1C"/>
    <w:rsid w:val="006E6F10"/>
    <w:rsid w:val="006F2117"/>
    <w:rsid w:val="006F4F63"/>
    <w:rsid w:val="006F54B2"/>
    <w:rsid w:val="007016AD"/>
    <w:rsid w:val="00702B89"/>
    <w:rsid w:val="00702EA1"/>
    <w:rsid w:val="00703406"/>
    <w:rsid w:val="00722FA4"/>
    <w:rsid w:val="007231C0"/>
    <w:rsid w:val="007311C0"/>
    <w:rsid w:val="0073490C"/>
    <w:rsid w:val="00740901"/>
    <w:rsid w:val="007416EE"/>
    <w:rsid w:val="00745747"/>
    <w:rsid w:val="00752CC3"/>
    <w:rsid w:val="00757873"/>
    <w:rsid w:val="007627A1"/>
    <w:rsid w:val="00770C94"/>
    <w:rsid w:val="00771218"/>
    <w:rsid w:val="0077304F"/>
    <w:rsid w:val="00782829"/>
    <w:rsid w:val="00794176"/>
    <w:rsid w:val="00794CD8"/>
    <w:rsid w:val="007B029E"/>
    <w:rsid w:val="007B0733"/>
    <w:rsid w:val="007B186E"/>
    <w:rsid w:val="007B4CF6"/>
    <w:rsid w:val="007C0A12"/>
    <w:rsid w:val="007D35A6"/>
    <w:rsid w:val="007D54D8"/>
    <w:rsid w:val="007D59F9"/>
    <w:rsid w:val="007E485D"/>
    <w:rsid w:val="007E7451"/>
    <w:rsid w:val="007F15C1"/>
    <w:rsid w:val="007F2066"/>
    <w:rsid w:val="007F6170"/>
    <w:rsid w:val="00800B94"/>
    <w:rsid w:val="00801870"/>
    <w:rsid w:val="00814E37"/>
    <w:rsid w:val="0082337B"/>
    <w:rsid w:val="00831D77"/>
    <w:rsid w:val="00837377"/>
    <w:rsid w:val="00850824"/>
    <w:rsid w:val="00850ED2"/>
    <w:rsid w:val="00851925"/>
    <w:rsid w:val="00854504"/>
    <w:rsid w:val="008663F9"/>
    <w:rsid w:val="0086785B"/>
    <w:rsid w:val="008713DE"/>
    <w:rsid w:val="00874212"/>
    <w:rsid w:val="0088351C"/>
    <w:rsid w:val="008848C7"/>
    <w:rsid w:val="00885002"/>
    <w:rsid w:val="00886DE4"/>
    <w:rsid w:val="00886E47"/>
    <w:rsid w:val="00886E96"/>
    <w:rsid w:val="008A198E"/>
    <w:rsid w:val="008A19FC"/>
    <w:rsid w:val="008B3BAE"/>
    <w:rsid w:val="008C2563"/>
    <w:rsid w:val="008C33A0"/>
    <w:rsid w:val="008C3C47"/>
    <w:rsid w:val="008C7C77"/>
    <w:rsid w:val="008D07B1"/>
    <w:rsid w:val="008D0933"/>
    <w:rsid w:val="008D25F7"/>
    <w:rsid w:val="008D3A44"/>
    <w:rsid w:val="008D7776"/>
    <w:rsid w:val="008D7F5F"/>
    <w:rsid w:val="008D7FEA"/>
    <w:rsid w:val="008E0C85"/>
    <w:rsid w:val="008E1136"/>
    <w:rsid w:val="008F5058"/>
    <w:rsid w:val="008F7041"/>
    <w:rsid w:val="008F75D3"/>
    <w:rsid w:val="00900BBE"/>
    <w:rsid w:val="00906BD6"/>
    <w:rsid w:val="00911E15"/>
    <w:rsid w:val="00912CC2"/>
    <w:rsid w:val="009142D7"/>
    <w:rsid w:val="00915042"/>
    <w:rsid w:val="00922EB1"/>
    <w:rsid w:val="00933499"/>
    <w:rsid w:val="0093661D"/>
    <w:rsid w:val="00936C4C"/>
    <w:rsid w:val="00944BCD"/>
    <w:rsid w:val="00945819"/>
    <w:rsid w:val="009504B5"/>
    <w:rsid w:val="00950642"/>
    <w:rsid w:val="00953B15"/>
    <w:rsid w:val="00961D75"/>
    <w:rsid w:val="0096643C"/>
    <w:rsid w:val="00973648"/>
    <w:rsid w:val="00973E11"/>
    <w:rsid w:val="0097510C"/>
    <w:rsid w:val="00984034"/>
    <w:rsid w:val="009846B0"/>
    <w:rsid w:val="0098750E"/>
    <w:rsid w:val="00994BD7"/>
    <w:rsid w:val="009A0959"/>
    <w:rsid w:val="009A47C4"/>
    <w:rsid w:val="009A526B"/>
    <w:rsid w:val="009B0B7E"/>
    <w:rsid w:val="009B354C"/>
    <w:rsid w:val="009C108E"/>
    <w:rsid w:val="009C1C20"/>
    <w:rsid w:val="009C2E88"/>
    <w:rsid w:val="009C3304"/>
    <w:rsid w:val="009C4DEC"/>
    <w:rsid w:val="009C566B"/>
    <w:rsid w:val="009D08E0"/>
    <w:rsid w:val="009D37B5"/>
    <w:rsid w:val="009D61FF"/>
    <w:rsid w:val="009D6510"/>
    <w:rsid w:val="009D793F"/>
    <w:rsid w:val="009E2F1D"/>
    <w:rsid w:val="009E3047"/>
    <w:rsid w:val="009F21AE"/>
    <w:rsid w:val="009F6B0E"/>
    <w:rsid w:val="009F6CDA"/>
    <w:rsid w:val="00A0147B"/>
    <w:rsid w:val="00A029BF"/>
    <w:rsid w:val="00A1107C"/>
    <w:rsid w:val="00A17C33"/>
    <w:rsid w:val="00A32E54"/>
    <w:rsid w:val="00A331D7"/>
    <w:rsid w:val="00A34D9B"/>
    <w:rsid w:val="00A3666E"/>
    <w:rsid w:val="00A37685"/>
    <w:rsid w:val="00A429CC"/>
    <w:rsid w:val="00A54DD2"/>
    <w:rsid w:val="00A73A8F"/>
    <w:rsid w:val="00A75311"/>
    <w:rsid w:val="00A758EC"/>
    <w:rsid w:val="00A81ABA"/>
    <w:rsid w:val="00A832B7"/>
    <w:rsid w:val="00A90C49"/>
    <w:rsid w:val="00A90DFF"/>
    <w:rsid w:val="00A9119E"/>
    <w:rsid w:val="00A91B26"/>
    <w:rsid w:val="00A954A5"/>
    <w:rsid w:val="00AA14B2"/>
    <w:rsid w:val="00AA163A"/>
    <w:rsid w:val="00AA322D"/>
    <w:rsid w:val="00AC00ED"/>
    <w:rsid w:val="00AC643A"/>
    <w:rsid w:val="00AC6EEB"/>
    <w:rsid w:val="00AD30D5"/>
    <w:rsid w:val="00AD4EDE"/>
    <w:rsid w:val="00AD6FBA"/>
    <w:rsid w:val="00AD7761"/>
    <w:rsid w:val="00AE1F31"/>
    <w:rsid w:val="00AE5979"/>
    <w:rsid w:val="00AE64BD"/>
    <w:rsid w:val="00AF0E97"/>
    <w:rsid w:val="00B01308"/>
    <w:rsid w:val="00B042A0"/>
    <w:rsid w:val="00B06BBE"/>
    <w:rsid w:val="00B06D67"/>
    <w:rsid w:val="00B13694"/>
    <w:rsid w:val="00B13C7F"/>
    <w:rsid w:val="00B16115"/>
    <w:rsid w:val="00B22FC5"/>
    <w:rsid w:val="00B26646"/>
    <w:rsid w:val="00B30E8E"/>
    <w:rsid w:val="00B310E4"/>
    <w:rsid w:val="00B33100"/>
    <w:rsid w:val="00B36617"/>
    <w:rsid w:val="00B41903"/>
    <w:rsid w:val="00B41F58"/>
    <w:rsid w:val="00B45459"/>
    <w:rsid w:val="00B51C34"/>
    <w:rsid w:val="00B54EF4"/>
    <w:rsid w:val="00B55E02"/>
    <w:rsid w:val="00B60CF4"/>
    <w:rsid w:val="00B63827"/>
    <w:rsid w:val="00B66246"/>
    <w:rsid w:val="00B6736D"/>
    <w:rsid w:val="00B7678F"/>
    <w:rsid w:val="00B84C04"/>
    <w:rsid w:val="00B8798B"/>
    <w:rsid w:val="00B93AC3"/>
    <w:rsid w:val="00B94557"/>
    <w:rsid w:val="00B9683B"/>
    <w:rsid w:val="00BA29EA"/>
    <w:rsid w:val="00BA2E47"/>
    <w:rsid w:val="00BA6815"/>
    <w:rsid w:val="00BA7654"/>
    <w:rsid w:val="00BB7AE6"/>
    <w:rsid w:val="00BC0B62"/>
    <w:rsid w:val="00BC16B7"/>
    <w:rsid w:val="00BC4D80"/>
    <w:rsid w:val="00BC5AA8"/>
    <w:rsid w:val="00BC7D79"/>
    <w:rsid w:val="00BD0834"/>
    <w:rsid w:val="00BD36BA"/>
    <w:rsid w:val="00BD620B"/>
    <w:rsid w:val="00BE110E"/>
    <w:rsid w:val="00BE1BA3"/>
    <w:rsid w:val="00BE7E9C"/>
    <w:rsid w:val="00BF3B61"/>
    <w:rsid w:val="00C0076A"/>
    <w:rsid w:val="00C10010"/>
    <w:rsid w:val="00C11ABC"/>
    <w:rsid w:val="00C150AD"/>
    <w:rsid w:val="00C205C9"/>
    <w:rsid w:val="00C22268"/>
    <w:rsid w:val="00C32E43"/>
    <w:rsid w:val="00C32E66"/>
    <w:rsid w:val="00C40087"/>
    <w:rsid w:val="00C41AE7"/>
    <w:rsid w:val="00C43F18"/>
    <w:rsid w:val="00C51F17"/>
    <w:rsid w:val="00C5241B"/>
    <w:rsid w:val="00C536BD"/>
    <w:rsid w:val="00C66A86"/>
    <w:rsid w:val="00C66EBE"/>
    <w:rsid w:val="00C847D6"/>
    <w:rsid w:val="00C8767A"/>
    <w:rsid w:val="00C923A4"/>
    <w:rsid w:val="00C934A3"/>
    <w:rsid w:val="00CA5E7D"/>
    <w:rsid w:val="00CB2AB4"/>
    <w:rsid w:val="00CC0AFB"/>
    <w:rsid w:val="00CC5C6C"/>
    <w:rsid w:val="00CC7E93"/>
    <w:rsid w:val="00CD19C8"/>
    <w:rsid w:val="00CD1B92"/>
    <w:rsid w:val="00CE5EC2"/>
    <w:rsid w:val="00CE6309"/>
    <w:rsid w:val="00CE6547"/>
    <w:rsid w:val="00CE70DA"/>
    <w:rsid w:val="00CF0851"/>
    <w:rsid w:val="00CF3615"/>
    <w:rsid w:val="00CF4FE8"/>
    <w:rsid w:val="00D02367"/>
    <w:rsid w:val="00D228B5"/>
    <w:rsid w:val="00D22E5F"/>
    <w:rsid w:val="00D26555"/>
    <w:rsid w:val="00D34648"/>
    <w:rsid w:val="00D3518A"/>
    <w:rsid w:val="00D37BA7"/>
    <w:rsid w:val="00D42633"/>
    <w:rsid w:val="00D43CA1"/>
    <w:rsid w:val="00D4555D"/>
    <w:rsid w:val="00D509A8"/>
    <w:rsid w:val="00D50E6C"/>
    <w:rsid w:val="00D613FD"/>
    <w:rsid w:val="00D621F7"/>
    <w:rsid w:val="00D64F96"/>
    <w:rsid w:val="00D65F14"/>
    <w:rsid w:val="00D81AFB"/>
    <w:rsid w:val="00D82683"/>
    <w:rsid w:val="00D83465"/>
    <w:rsid w:val="00D860C9"/>
    <w:rsid w:val="00D86FFC"/>
    <w:rsid w:val="00D8742E"/>
    <w:rsid w:val="00D91421"/>
    <w:rsid w:val="00DA0AE6"/>
    <w:rsid w:val="00DA1B53"/>
    <w:rsid w:val="00DA638E"/>
    <w:rsid w:val="00DB0244"/>
    <w:rsid w:val="00DB4A89"/>
    <w:rsid w:val="00DB6EDE"/>
    <w:rsid w:val="00DC4344"/>
    <w:rsid w:val="00DD172C"/>
    <w:rsid w:val="00DD2F8D"/>
    <w:rsid w:val="00DD5CBC"/>
    <w:rsid w:val="00DE030C"/>
    <w:rsid w:val="00DE1DCF"/>
    <w:rsid w:val="00DE1E4C"/>
    <w:rsid w:val="00DE3F26"/>
    <w:rsid w:val="00DF373D"/>
    <w:rsid w:val="00DF3AA0"/>
    <w:rsid w:val="00DF6F5E"/>
    <w:rsid w:val="00E00B25"/>
    <w:rsid w:val="00E02E62"/>
    <w:rsid w:val="00E041FC"/>
    <w:rsid w:val="00E068A5"/>
    <w:rsid w:val="00E06AFD"/>
    <w:rsid w:val="00E100F4"/>
    <w:rsid w:val="00E202CC"/>
    <w:rsid w:val="00E253BD"/>
    <w:rsid w:val="00E2793E"/>
    <w:rsid w:val="00E37857"/>
    <w:rsid w:val="00E471B9"/>
    <w:rsid w:val="00E4797C"/>
    <w:rsid w:val="00E6078B"/>
    <w:rsid w:val="00E6199F"/>
    <w:rsid w:val="00E62CB8"/>
    <w:rsid w:val="00E67050"/>
    <w:rsid w:val="00E736E1"/>
    <w:rsid w:val="00E73BDD"/>
    <w:rsid w:val="00E75CB5"/>
    <w:rsid w:val="00E76981"/>
    <w:rsid w:val="00E81BAB"/>
    <w:rsid w:val="00E8273E"/>
    <w:rsid w:val="00E828D4"/>
    <w:rsid w:val="00E82BD3"/>
    <w:rsid w:val="00E86BC2"/>
    <w:rsid w:val="00EA4FC6"/>
    <w:rsid w:val="00EB078F"/>
    <w:rsid w:val="00EB4489"/>
    <w:rsid w:val="00ED0D26"/>
    <w:rsid w:val="00ED17F9"/>
    <w:rsid w:val="00ED6703"/>
    <w:rsid w:val="00ED765D"/>
    <w:rsid w:val="00ED7876"/>
    <w:rsid w:val="00EE7C4F"/>
    <w:rsid w:val="00EF1634"/>
    <w:rsid w:val="00EF2DF8"/>
    <w:rsid w:val="00EF3083"/>
    <w:rsid w:val="00EF4383"/>
    <w:rsid w:val="00F02C1D"/>
    <w:rsid w:val="00F057BC"/>
    <w:rsid w:val="00F12512"/>
    <w:rsid w:val="00F126E7"/>
    <w:rsid w:val="00F20AC9"/>
    <w:rsid w:val="00F2175F"/>
    <w:rsid w:val="00F24730"/>
    <w:rsid w:val="00F2708A"/>
    <w:rsid w:val="00F355F4"/>
    <w:rsid w:val="00F37B41"/>
    <w:rsid w:val="00F427E4"/>
    <w:rsid w:val="00F43125"/>
    <w:rsid w:val="00F51A3F"/>
    <w:rsid w:val="00F544E1"/>
    <w:rsid w:val="00F55456"/>
    <w:rsid w:val="00F56044"/>
    <w:rsid w:val="00F576E2"/>
    <w:rsid w:val="00F67D07"/>
    <w:rsid w:val="00F7060F"/>
    <w:rsid w:val="00F72210"/>
    <w:rsid w:val="00F75EDC"/>
    <w:rsid w:val="00F9186F"/>
    <w:rsid w:val="00F9266D"/>
    <w:rsid w:val="00FA1492"/>
    <w:rsid w:val="00FA469C"/>
    <w:rsid w:val="00FA4B25"/>
    <w:rsid w:val="00FA50AE"/>
    <w:rsid w:val="00FA6CA4"/>
    <w:rsid w:val="00FB35C3"/>
    <w:rsid w:val="00FB390A"/>
    <w:rsid w:val="00FB7EC3"/>
    <w:rsid w:val="00FC5E30"/>
    <w:rsid w:val="00FD04A1"/>
    <w:rsid w:val="00FD05F7"/>
    <w:rsid w:val="00FD185E"/>
    <w:rsid w:val="00FE0F1C"/>
    <w:rsid w:val="00FE2F06"/>
    <w:rsid w:val="00FE2FAF"/>
    <w:rsid w:val="00FE35F3"/>
    <w:rsid w:val="00FF0427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316BC"/>
  <w15:chartTrackingRefBased/>
  <w15:docId w15:val="{C5F45D3A-0C11-F747-A30D-40AF8504B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832"/>
    <w:pPr>
      <w:spacing w:after="0" w:line="240" w:lineRule="auto"/>
    </w:pPr>
    <w:rPr>
      <w:rFonts w:ascii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A083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832"/>
    <w:rPr>
      <w:rFonts w:ascii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3A083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832"/>
    <w:rPr>
      <w:rFonts w:ascii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unhideWhenUsed/>
    <w:rsid w:val="0073490C"/>
  </w:style>
  <w:style w:type="character" w:customStyle="1" w:styleId="7oe">
    <w:name w:val="_7oe"/>
    <w:basedOn w:val="Tipodeletrapredefinidodopargrafo"/>
    <w:rsid w:val="00221639"/>
  </w:style>
  <w:style w:type="character" w:styleId="Hiperligao">
    <w:name w:val="Hyperlink"/>
    <w:basedOn w:val="Tipodeletrapredefinidodopargrafo"/>
    <w:uiPriority w:val="99"/>
    <w:unhideWhenUsed/>
    <w:rsid w:val="00221639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2265CB"/>
    <w:rPr>
      <w:b/>
      <w:bCs/>
    </w:rPr>
  </w:style>
  <w:style w:type="paragraph" w:customStyle="1" w:styleId="pedit">
    <w:name w:val="p_edit"/>
    <w:basedOn w:val="Normal"/>
    <w:rsid w:val="009D61FF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bootstrapscopedws">
    <w:name w:val="bootstrapscopedws"/>
    <w:basedOn w:val="Normal"/>
    <w:rsid w:val="001546FD"/>
    <w:pPr>
      <w:spacing w:before="100" w:beforeAutospacing="1" w:after="100" w:afterAutospacing="1"/>
    </w:pPr>
    <w:rPr>
      <w:rFonts w:eastAsia="Times New Roman"/>
    </w:rPr>
  </w:style>
  <w:style w:type="paragraph" w:styleId="Textosimples">
    <w:name w:val="Plain Text"/>
    <w:basedOn w:val="Normal"/>
    <w:link w:val="TextosimplesCarter1"/>
    <w:uiPriority w:val="99"/>
    <w:semiHidden/>
    <w:unhideWhenUsed/>
    <w:rsid w:val="00E06AFD"/>
    <w:rPr>
      <w:rFonts w:ascii="Arial Unicode MS" w:hAnsi="Arial Unicode MS" w:cs="Calibri"/>
      <w:sz w:val="20"/>
      <w:szCs w:val="20"/>
    </w:rPr>
  </w:style>
  <w:style w:type="character" w:customStyle="1" w:styleId="TextosimplesCarter">
    <w:name w:val="Texto simples Caráter"/>
    <w:basedOn w:val="Tipodeletrapredefinidodopargrafo"/>
    <w:uiPriority w:val="99"/>
    <w:semiHidden/>
    <w:rsid w:val="00E06AFD"/>
    <w:rPr>
      <w:rFonts w:ascii="Consolas" w:hAnsi="Consolas" w:cs="Times New Roman"/>
      <w:sz w:val="21"/>
      <w:szCs w:val="21"/>
      <w:lang w:eastAsia="pt-PT"/>
    </w:rPr>
  </w:style>
  <w:style w:type="character" w:customStyle="1" w:styleId="TextosimplesCarter1">
    <w:name w:val="Texto simples Caráter1"/>
    <w:basedOn w:val="Tipodeletrapredefinidodopargrafo"/>
    <w:link w:val="Textosimples"/>
    <w:uiPriority w:val="99"/>
    <w:semiHidden/>
    <w:locked/>
    <w:rsid w:val="00E06AFD"/>
    <w:rPr>
      <w:rFonts w:ascii="Arial Unicode MS" w:hAnsi="Arial Unicode MS" w:cs="Calibri"/>
      <w:sz w:val="20"/>
      <w:szCs w:val="20"/>
      <w:lang w:eastAsia="pt-PT"/>
    </w:rPr>
  </w:style>
  <w:style w:type="character" w:styleId="nfase">
    <w:name w:val="Emphasis"/>
    <w:basedOn w:val="Tipodeletrapredefinidodopargrafo"/>
    <w:uiPriority w:val="20"/>
    <w:qFormat/>
    <w:rsid w:val="006C5FE2"/>
    <w:rPr>
      <w:i/>
      <w:iCs/>
    </w:rPr>
  </w:style>
  <w:style w:type="paragraph" w:styleId="PargrafodaLista">
    <w:name w:val="List Paragraph"/>
    <w:basedOn w:val="Normal"/>
    <w:uiPriority w:val="34"/>
    <w:qFormat/>
    <w:rsid w:val="009C566B"/>
    <w:pPr>
      <w:ind w:left="720"/>
      <w:contextualSpacing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533E2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Tipodeletrapredefinidodopargrafo"/>
    <w:rsid w:val="00914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84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engadoom/Library/Group%20Containers/UBF8T346G9.Office/User%20Content.localized/Templates.localized/Modelo_joel%20fernandes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7F183-6DBE-4B6C-90DF-68DBFAB61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Modelo_joel fernandes.dotx</Template>
  <TotalTime>2</TotalTime>
  <Pages>2</Pages>
  <Words>338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Joel Fernandes</cp:lastModifiedBy>
  <cp:revision>1</cp:revision>
  <cp:lastPrinted>2021-09-06T10:52:00Z</cp:lastPrinted>
  <dcterms:created xsi:type="dcterms:W3CDTF">2026-09-14T14:07:00Z</dcterms:created>
  <dcterms:modified xsi:type="dcterms:W3CDTF">2026-09-14T14:10:00Z</dcterms:modified>
</cp:coreProperties>
</file>